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89E" w:rsidRDefault="0025189E" w:rsidP="001B00C5">
      <w:pPr>
        <w:jc w:val="right"/>
        <w:rPr>
          <w:rFonts w:ascii="Times New Roman" w:hAnsi="Times New Roman"/>
          <w:sz w:val="16"/>
          <w:szCs w:val="16"/>
        </w:rPr>
      </w:pPr>
      <w:bookmarkStart w:id="0" w:name="_GoBack"/>
      <w:bookmarkEnd w:id="0"/>
    </w:p>
    <w:p w:rsidR="0025189E" w:rsidRDefault="0025189E" w:rsidP="001B00C5">
      <w:pPr>
        <w:jc w:val="right"/>
        <w:rPr>
          <w:rFonts w:ascii="Times New Roman" w:hAnsi="Times New Roman"/>
          <w:sz w:val="16"/>
          <w:szCs w:val="16"/>
        </w:rPr>
      </w:pPr>
    </w:p>
    <w:p w:rsidR="0025189E" w:rsidRDefault="0025189E" w:rsidP="001B00C5">
      <w:pPr>
        <w:jc w:val="right"/>
        <w:rPr>
          <w:rFonts w:ascii="Times New Roman" w:hAnsi="Times New Roman"/>
          <w:sz w:val="16"/>
          <w:szCs w:val="16"/>
        </w:rPr>
      </w:pPr>
    </w:p>
    <w:p w:rsidR="0025189E" w:rsidRDefault="0025189E" w:rsidP="00230024">
      <w:pPr>
        <w:rPr>
          <w:rFonts w:ascii="Times New Roman" w:hAnsi="Times New Roman"/>
          <w:sz w:val="16"/>
          <w:szCs w:val="16"/>
        </w:rPr>
      </w:pPr>
      <w:r w:rsidRPr="00230024">
        <w:rPr>
          <w:rFonts w:ascii="Times New Roman" w:hAnsi="Times New Roman"/>
          <w:sz w:val="16"/>
          <w:szCs w:val="16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652703484" r:id="rId6"/>
        </w:object>
      </w:r>
    </w:p>
    <w:p w:rsidR="0025189E" w:rsidRDefault="0025189E" w:rsidP="001B00C5">
      <w:pPr>
        <w:jc w:val="right"/>
        <w:rPr>
          <w:rFonts w:ascii="Times New Roman" w:hAnsi="Times New Roman"/>
          <w:sz w:val="16"/>
          <w:szCs w:val="16"/>
        </w:rPr>
      </w:pPr>
    </w:p>
    <w:p w:rsidR="0025189E" w:rsidRDefault="0025189E" w:rsidP="001B00C5">
      <w:pPr>
        <w:jc w:val="right"/>
        <w:rPr>
          <w:rFonts w:ascii="Times New Roman" w:hAnsi="Times New Roman"/>
          <w:sz w:val="16"/>
          <w:szCs w:val="16"/>
        </w:rPr>
      </w:pPr>
    </w:p>
    <w:p w:rsidR="0025189E" w:rsidRDefault="0025189E" w:rsidP="001B00C5">
      <w:pPr>
        <w:jc w:val="right"/>
        <w:rPr>
          <w:rFonts w:ascii="Times New Roman" w:hAnsi="Times New Roman"/>
          <w:sz w:val="16"/>
          <w:szCs w:val="16"/>
        </w:rPr>
      </w:pPr>
    </w:p>
    <w:p w:rsidR="0025189E" w:rsidRDefault="0025189E" w:rsidP="00230024">
      <w:pPr>
        <w:jc w:val="right"/>
        <w:rPr>
          <w:rFonts w:ascii="Times New Roman" w:hAnsi="Times New Roman"/>
          <w:sz w:val="16"/>
          <w:szCs w:val="16"/>
        </w:rPr>
      </w:pPr>
      <w:r w:rsidRPr="00A06C64">
        <w:rPr>
          <w:rFonts w:ascii="Times New Roman" w:hAnsi="Times New Roman"/>
          <w:sz w:val="16"/>
          <w:szCs w:val="16"/>
        </w:rPr>
        <w:t>Приложение к приказу Регионального модельного центра дополнительного образования детей Брянской области  № 59 от 30.04.2020г.</w:t>
      </w:r>
    </w:p>
    <w:tbl>
      <w:tblPr>
        <w:tblpPr w:leftFromText="180" w:rightFromText="180" w:vertAnchor="page" w:horzAnchor="margin" w:tblpXSpec="center" w:tblpY="2755"/>
        <w:tblW w:w="12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58"/>
        <w:gridCol w:w="3478"/>
        <w:gridCol w:w="4536"/>
        <w:gridCol w:w="4117"/>
      </w:tblGrid>
      <w:tr w:rsidR="0025189E" w:rsidRPr="005D0E9D" w:rsidTr="00230024">
        <w:tc>
          <w:tcPr>
            <w:tcW w:w="458" w:type="dxa"/>
          </w:tcPr>
          <w:p w:rsidR="0025189E" w:rsidRPr="005D0E9D" w:rsidRDefault="0025189E" w:rsidP="002300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0E9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78" w:type="dxa"/>
          </w:tcPr>
          <w:p w:rsidR="0025189E" w:rsidRPr="005D0E9D" w:rsidRDefault="0025189E" w:rsidP="002300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0E9D">
              <w:rPr>
                <w:rFonts w:ascii="Times New Roman" w:hAnsi="Times New Roman"/>
                <w:b/>
                <w:sz w:val="24"/>
                <w:szCs w:val="24"/>
              </w:rPr>
              <w:t>Название образовательной организации</w:t>
            </w:r>
          </w:p>
        </w:tc>
        <w:tc>
          <w:tcPr>
            <w:tcW w:w="4536" w:type="dxa"/>
          </w:tcPr>
          <w:p w:rsidR="0025189E" w:rsidRPr="005D0E9D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E9D">
              <w:rPr>
                <w:rFonts w:ascii="Times New Roman" w:hAnsi="Times New Roman"/>
                <w:b/>
                <w:sz w:val="24"/>
                <w:szCs w:val="24"/>
              </w:rPr>
              <w:t>Юридический адрес</w:t>
            </w:r>
          </w:p>
        </w:tc>
        <w:tc>
          <w:tcPr>
            <w:tcW w:w="4117" w:type="dxa"/>
          </w:tcPr>
          <w:p w:rsidR="0025189E" w:rsidRPr="005D0E9D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E9D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  <w:p w:rsidR="0025189E" w:rsidRPr="005D0E9D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E9D">
              <w:rPr>
                <w:rFonts w:ascii="Times New Roman" w:hAnsi="Times New Roman"/>
                <w:b/>
                <w:sz w:val="24"/>
                <w:szCs w:val="24"/>
              </w:rPr>
              <w:t xml:space="preserve"> руководителя</w:t>
            </w:r>
          </w:p>
        </w:tc>
      </w:tr>
      <w:tr w:rsidR="0025189E" w:rsidRPr="005D0E9D" w:rsidTr="00230024">
        <w:tc>
          <w:tcPr>
            <w:tcW w:w="12589" w:type="dxa"/>
            <w:gridSpan w:val="4"/>
          </w:tcPr>
          <w:p w:rsidR="0025189E" w:rsidRPr="005D0E9D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25189E" w:rsidRPr="005D0E9D" w:rsidTr="00230024">
        <w:tc>
          <w:tcPr>
            <w:tcW w:w="12589" w:type="dxa"/>
            <w:gridSpan w:val="4"/>
          </w:tcPr>
          <w:p w:rsidR="0025189E" w:rsidRPr="005D0E9D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D0E9D">
              <w:rPr>
                <w:rFonts w:ascii="Times New Roman" w:hAnsi="Times New Roman"/>
                <w:b/>
                <w:sz w:val="32"/>
                <w:szCs w:val="32"/>
              </w:rPr>
              <w:t>Рогнединский район</w:t>
            </w:r>
          </w:p>
        </w:tc>
      </w:tr>
      <w:tr w:rsidR="0025189E" w:rsidRPr="005D0E9D" w:rsidTr="00230024">
        <w:tc>
          <w:tcPr>
            <w:tcW w:w="458" w:type="dxa"/>
          </w:tcPr>
          <w:p w:rsidR="0025189E" w:rsidRPr="005D0E9D" w:rsidRDefault="0025189E" w:rsidP="0023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478" w:type="dxa"/>
          </w:tcPr>
          <w:p w:rsidR="0025189E" w:rsidRPr="005D0E9D" w:rsidRDefault="0025189E" w:rsidP="002300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0E9D">
              <w:rPr>
                <w:rFonts w:ascii="Times New Roman" w:hAnsi="Times New Roman"/>
                <w:b/>
                <w:sz w:val="24"/>
                <w:szCs w:val="24"/>
              </w:rPr>
              <w:t>МОЦ</w:t>
            </w:r>
          </w:p>
          <w:p w:rsidR="0025189E" w:rsidRPr="005D0E9D" w:rsidRDefault="0025189E" w:rsidP="002300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МБУДО "Рогнединский ЦРТДиЮ"</w:t>
            </w:r>
          </w:p>
        </w:tc>
        <w:tc>
          <w:tcPr>
            <w:tcW w:w="4536" w:type="dxa"/>
          </w:tcPr>
          <w:p w:rsidR="0025189E" w:rsidRPr="005D0E9D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242770 Брянская область, п. Рогнедино, ул. Ленина, д.37</w:t>
            </w:r>
          </w:p>
        </w:tc>
        <w:tc>
          <w:tcPr>
            <w:tcW w:w="4117" w:type="dxa"/>
          </w:tcPr>
          <w:p w:rsidR="0025189E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Ивашкова Светлана</w:t>
            </w:r>
          </w:p>
          <w:p w:rsidR="0025189E" w:rsidRPr="005D0E9D" w:rsidRDefault="0025189E" w:rsidP="002300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 xml:space="preserve"> Ивановна</w:t>
            </w:r>
          </w:p>
        </w:tc>
      </w:tr>
      <w:tr w:rsidR="0025189E" w:rsidRPr="005D0E9D" w:rsidTr="00230024">
        <w:tc>
          <w:tcPr>
            <w:tcW w:w="458" w:type="dxa"/>
          </w:tcPr>
          <w:p w:rsidR="0025189E" w:rsidRPr="005D0E9D" w:rsidRDefault="0025189E" w:rsidP="0023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478" w:type="dxa"/>
          </w:tcPr>
          <w:p w:rsidR="0025189E" w:rsidRPr="005D0E9D" w:rsidRDefault="0025189E" w:rsidP="002300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МБОУ – Рогнединская СОШ</w:t>
            </w:r>
          </w:p>
        </w:tc>
        <w:tc>
          <w:tcPr>
            <w:tcW w:w="4536" w:type="dxa"/>
          </w:tcPr>
          <w:p w:rsidR="0025189E" w:rsidRPr="005D0E9D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242770, Брянская область, п.Рогнедино,  ул. Первомайская, д.1</w:t>
            </w:r>
          </w:p>
        </w:tc>
        <w:tc>
          <w:tcPr>
            <w:tcW w:w="4117" w:type="dxa"/>
          </w:tcPr>
          <w:p w:rsidR="0025189E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Шарафханова Тамара</w:t>
            </w:r>
          </w:p>
          <w:p w:rsidR="0025189E" w:rsidRPr="005D0E9D" w:rsidRDefault="0025189E" w:rsidP="002300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</w:tr>
      <w:tr w:rsidR="0025189E" w:rsidRPr="005D0E9D" w:rsidTr="00230024">
        <w:tc>
          <w:tcPr>
            <w:tcW w:w="458" w:type="dxa"/>
          </w:tcPr>
          <w:p w:rsidR="0025189E" w:rsidRPr="005D0E9D" w:rsidRDefault="0025189E" w:rsidP="0023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478" w:type="dxa"/>
          </w:tcPr>
          <w:p w:rsidR="0025189E" w:rsidRPr="005D0E9D" w:rsidRDefault="0025189E" w:rsidP="002300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МБОУ Гобикская  СОШ</w:t>
            </w:r>
          </w:p>
        </w:tc>
        <w:tc>
          <w:tcPr>
            <w:tcW w:w="4536" w:type="dxa"/>
          </w:tcPr>
          <w:p w:rsidR="0025189E" w:rsidRPr="005D0E9D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242779, Брянская область, Рогнединский район, п. Гобики, ул. Школьная, 3</w:t>
            </w:r>
          </w:p>
        </w:tc>
        <w:tc>
          <w:tcPr>
            <w:tcW w:w="4117" w:type="dxa"/>
          </w:tcPr>
          <w:p w:rsidR="0025189E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Андреева Наталья</w:t>
            </w:r>
          </w:p>
          <w:p w:rsidR="0025189E" w:rsidRPr="005D0E9D" w:rsidRDefault="0025189E" w:rsidP="002300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 xml:space="preserve"> Валентиновна</w:t>
            </w:r>
          </w:p>
        </w:tc>
      </w:tr>
      <w:tr w:rsidR="0025189E" w:rsidRPr="005D0E9D" w:rsidTr="00230024">
        <w:tc>
          <w:tcPr>
            <w:tcW w:w="458" w:type="dxa"/>
          </w:tcPr>
          <w:p w:rsidR="0025189E" w:rsidRPr="005D0E9D" w:rsidRDefault="0025189E" w:rsidP="0023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478" w:type="dxa"/>
          </w:tcPr>
          <w:p w:rsidR="0025189E" w:rsidRPr="005D0E9D" w:rsidRDefault="0025189E" w:rsidP="002300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МБОУ Вороновская  СОШ</w:t>
            </w:r>
          </w:p>
        </w:tc>
        <w:tc>
          <w:tcPr>
            <w:tcW w:w="4536" w:type="dxa"/>
          </w:tcPr>
          <w:p w:rsidR="0025189E" w:rsidRPr="005D0E9D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242779, Брянская область, Рогнединский район, с. Вороново, ул. Школьная, д. 1</w:t>
            </w:r>
          </w:p>
        </w:tc>
        <w:tc>
          <w:tcPr>
            <w:tcW w:w="4117" w:type="dxa"/>
          </w:tcPr>
          <w:p w:rsidR="0025189E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 xml:space="preserve">Пижурин Сергей </w:t>
            </w:r>
          </w:p>
          <w:p w:rsidR="0025189E" w:rsidRPr="005D0E9D" w:rsidRDefault="0025189E" w:rsidP="002300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Васильевич</w:t>
            </w:r>
          </w:p>
        </w:tc>
      </w:tr>
      <w:tr w:rsidR="0025189E" w:rsidRPr="005D0E9D" w:rsidTr="00230024">
        <w:tc>
          <w:tcPr>
            <w:tcW w:w="458" w:type="dxa"/>
          </w:tcPr>
          <w:p w:rsidR="0025189E" w:rsidRPr="005D0E9D" w:rsidRDefault="0025189E" w:rsidP="0023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478" w:type="dxa"/>
          </w:tcPr>
          <w:p w:rsidR="0025189E" w:rsidRPr="005D0E9D" w:rsidRDefault="0025189E" w:rsidP="002300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МБОУ Тюнинская СОШ им. Н.И. Рыленкова</w:t>
            </w:r>
          </w:p>
        </w:tc>
        <w:tc>
          <w:tcPr>
            <w:tcW w:w="4536" w:type="dxa"/>
          </w:tcPr>
          <w:p w:rsidR="0025189E" w:rsidRPr="005D0E9D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242773 Брянская область, Рогнединский район, с. Тюнино, ул. Школьная 13</w:t>
            </w:r>
          </w:p>
        </w:tc>
        <w:tc>
          <w:tcPr>
            <w:tcW w:w="4117" w:type="dxa"/>
          </w:tcPr>
          <w:p w:rsidR="0025189E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Левихина Татьяна</w:t>
            </w:r>
          </w:p>
          <w:p w:rsidR="0025189E" w:rsidRPr="005D0E9D" w:rsidRDefault="0025189E" w:rsidP="002300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</w:tr>
      <w:tr w:rsidR="0025189E" w:rsidRPr="005D0E9D" w:rsidTr="00230024">
        <w:tc>
          <w:tcPr>
            <w:tcW w:w="458" w:type="dxa"/>
          </w:tcPr>
          <w:p w:rsidR="0025189E" w:rsidRPr="005D0E9D" w:rsidRDefault="0025189E" w:rsidP="0023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478" w:type="dxa"/>
          </w:tcPr>
          <w:p w:rsidR="0025189E" w:rsidRPr="005D0E9D" w:rsidRDefault="0025189E" w:rsidP="002300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МБОУ Пацынская  СОШ</w:t>
            </w:r>
          </w:p>
        </w:tc>
        <w:tc>
          <w:tcPr>
            <w:tcW w:w="4536" w:type="dxa"/>
          </w:tcPr>
          <w:p w:rsidR="0025189E" w:rsidRPr="005D0E9D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242774, Брянская область, Рогнединский район, с.Пацынь, ул.Центральная, 23</w:t>
            </w:r>
          </w:p>
        </w:tc>
        <w:tc>
          <w:tcPr>
            <w:tcW w:w="4117" w:type="dxa"/>
          </w:tcPr>
          <w:p w:rsidR="0025189E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 xml:space="preserve">Кочина Нина </w:t>
            </w:r>
          </w:p>
          <w:p w:rsidR="0025189E" w:rsidRPr="005D0E9D" w:rsidRDefault="0025189E" w:rsidP="002300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</w:tr>
      <w:tr w:rsidR="0025189E" w:rsidRPr="005D0E9D" w:rsidTr="00230024">
        <w:tc>
          <w:tcPr>
            <w:tcW w:w="458" w:type="dxa"/>
          </w:tcPr>
          <w:p w:rsidR="0025189E" w:rsidRPr="005D0E9D" w:rsidRDefault="0025189E" w:rsidP="0023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478" w:type="dxa"/>
          </w:tcPr>
          <w:p w:rsidR="0025189E" w:rsidRPr="005D0E9D" w:rsidRDefault="0025189E" w:rsidP="002300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МБОУ  Снопотская СОШ</w:t>
            </w:r>
          </w:p>
        </w:tc>
        <w:tc>
          <w:tcPr>
            <w:tcW w:w="4536" w:type="dxa"/>
          </w:tcPr>
          <w:p w:rsidR="0025189E" w:rsidRPr="005D0E9D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242778, Брянская область, Рогнединский район, с.Снопоть, ул.Школьная, д.1</w:t>
            </w:r>
          </w:p>
        </w:tc>
        <w:tc>
          <w:tcPr>
            <w:tcW w:w="4117" w:type="dxa"/>
          </w:tcPr>
          <w:p w:rsidR="0025189E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Качурин Владимир</w:t>
            </w:r>
          </w:p>
          <w:p w:rsidR="0025189E" w:rsidRPr="005D0E9D" w:rsidRDefault="0025189E" w:rsidP="002300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Павлович</w:t>
            </w:r>
          </w:p>
        </w:tc>
      </w:tr>
      <w:tr w:rsidR="0025189E" w:rsidRPr="005D0E9D" w:rsidTr="00230024">
        <w:tc>
          <w:tcPr>
            <w:tcW w:w="458" w:type="dxa"/>
          </w:tcPr>
          <w:p w:rsidR="0025189E" w:rsidRPr="005D0E9D" w:rsidRDefault="0025189E" w:rsidP="0023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478" w:type="dxa"/>
          </w:tcPr>
          <w:p w:rsidR="0025189E" w:rsidRPr="005D0E9D" w:rsidRDefault="0025189E" w:rsidP="002300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МБОУ Старохотмировская СОШ</w:t>
            </w:r>
          </w:p>
        </w:tc>
        <w:tc>
          <w:tcPr>
            <w:tcW w:w="4536" w:type="dxa"/>
          </w:tcPr>
          <w:p w:rsidR="0025189E" w:rsidRPr="005D0E9D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242776, Брянская область, Рогнединский район, д. Старое Хотмирово, ул. Школьная, 1</w:t>
            </w:r>
          </w:p>
        </w:tc>
        <w:tc>
          <w:tcPr>
            <w:tcW w:w="4117" w:type="dxa"/>
          </w:tcPr>
          <w:p w:rsidR="0025189E" w:rsidRDefault="0025189E" w:rsidP="0023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 xml:space="preserve">Рудова Светлана </w:t>
            </w:r>
          </w:p>
          <w:p w:rsidR="0025189E" w:rsidRPr="005D0E9D" w:rsidRDefault="0025189E" w:rsidP="002300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0E9D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</w:tr>
      <w:tr w:rsidR="0025189E" w:rsidRPr="005D0E9D" w:rsidTr="00230024">
        <w:tc>
          <w:tcPr>
            <w:tcW w:w="12589" w:type="dxa"/>
            <w:gridSpan w:val="4"/>
          </w:tcPr>
          <w:p w:rsidR="0025189E" w:rsidRPr="005D0E9D" w:rsidRDefault="0025189E" w:rsidP="00230024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25189E" w:rsidRPr="00A06C64" w:rsidRDefault="0025189E" w:rsidP="001B00C5">
      <w:pPr>
        <w:jc w:val="right"/>
        <w:rPr>
          <w:rFonts w:ascii="Times New Roman" w:hAnsi="Times New Roman"/>
          <w:sz w:val="16"/>
          <w:szCs w:val="16"/>
        </w:rPr>
      </w:pPr>
    </w:p>
    <w:sectPr w:rsidR="0025189E" w:rsidRPr="00A06C64" w:rsidSect="00230024">
      <w:pgSz w:w="11906" w:h="16838"/>
      <w:pgMar w:top="1134" w:right="70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974D35"/>
    <w:multiLevelType w:val="hybridMultilevel"/>
    <w:tmpl w:val="127C71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7A50"/>
    <w:rsid w:val="00065BA4"/>
    <w:rsid w:val="000910A6"/>
    <w:rsid w:val="000A3854"/>
    <w:rsid w:val="000C3361"/>
    <w:rsid w:val="00110C33"/>
    <w:rsid w:val="001438FE"/>
    <w:rsid w:val="00145CB2"/>
    <w:rsid w:val="00183150"/>
    <w:rsid w:val="001B00C5"/>
    <w:rsid w:val="001E01C6"/>
    <w:rsid w:val="001F175C"/>
    <w:rsid w:val="00230024"/>
    <w:rsid w:val="002319BE"/>
    <w:rsid w:val="00232AFC"/>
    <w:rsid w:val="00237537"/>
    <w:rsid w:val="00243984"/>
    <w:rsid w:val="0025189E"/>
    <w:rsid w:val="00257337"/>
    <w:rsid w:val="00296325"/>
    <w:rsid w:val="002A15D3"/>
    <w:rsid w:val="002A1C2B"/>
    <w:rsid w:val="002B10A0"/>
    <w:rsid w:val="002B213D"/>
    <w:rsid w:val="002D56E0"/>
    <w:rsid w:val="00335903"/>
    <w:rsid w:val="00361EDE"/>
    <w:rsid w:val="003A1E6C"/>
    <w:rsid w:val="003C6A95"/>
    <w:rsid w:val="003D0655"/>
    <w:rsid w:val="003D2B88"/>
    <w:rsid w:val="00447F10"/>
    <w:rsid w:val="004C2BDD"/>
    <w:rsid w:val="005100BD"/>
    <w:rsid w:val="00547D6F"/>
    <w:rsid w:val="005575DD"/>
    <w:rsid w:val="005B4352"/>
    <w:rsid w:val="005C1733"/>
    <w:rsid w:val="005D0E9D"/>
    <w:rsid w:val="00662753"/>
    <w:rsid w:val="00686972"/>
    <w:rsid w:val="006B538D"/>
    <w:rsid w:val="006D0329"/>
    <w:rsid w:val="006D7A50"/>
    <w:rsid w:val="006E3313"/>
    <w:rsid w:val="006F3BD4"/>
    <w:rsid w:val="00706D59"/>
    <w:rsid w:val="00716C83"/>
    <w:rsid w:val="007248B0"/>
    <w:rsid w:val="00740A6D"/>
    <w:rsid w:val="0075206E"/>
    <w:rsid w:val="00794CBE"/>
    <w:rsid w:val="007C1268"/>
    <w:rsid w:val="007D6699"/>
    <w:rsid w:val="007F2CA1"/>
    <w:rsid w:val="00842A33"/>
    <w:rsid w:val="00891C0F"/>
    <w:rsid w:val="008E75A1"/>
    <w:rsid w:val="00913655"/>
    <w:rsid w:val="009174A3"/>
    <w:rsid w:val="009257CD"/>
    <w:rsid w:val="009655F8"/>
    <w:rsid w:val="009A4DB2"/>
    <w:rsid w:val="009B1756"/>
    <w:rsid w:val="009C1616"/>
    <w:rsid w:val="009C56D4"/>
    <w:rsid w:val="009D6D53"/>
    <w:rsid w:val="00A06418"/>
    <w:rsid w:val="00A06C64"/>
    <w:rsid w:val="00A16134"/>
    <w:rsid w:val="00A564AE"/>
    <w:rsid w:val="00A56E54"/>
    <w:rsid w:val="00A626C5"/>
    <w:rsid w:val="00A630CB"/>
    <w:rsid w:val="00A94E30"/>
    <w:rsid w:val="00B56CE3"/>
    <w:rsid w:val="00B81BC3"/>
    <w:rsid w:val="00BA6475"/>
    <w:rsid w:val="00BB49C9"/>
    <w:rsid w:val="00BE73AD"/>
    <w:rsid w:val="00C04C8D"/>
    <w:rsid w:val="00C2523C"/>
    <w:rsid w:val="00C40EF7"/>
    <w:rsid w:val="00C44FB0"/>
    <w:rsid w:val="00C800DB"/>
    <w:rsid w:val="00C906E4"/>
    <w:rsid w:val="00CE1F5A"/>
    <w:rsid w:val="00CF65EF"/>
    <w:rsid w:val="00D36B28"/>
    <w:rsid w:val="00D64940"/>
    <w:rsid w:val="00D72040"/>
    <w:rsid w:val="00D76842"/>
    <w:rsid w:val="00D86D1E"/>
    <w:rsid w:val="00D93053"/>
    <w:rsid w:val="00E1053A"/>
    <w:rsid w:val="00E77816"/>
    <w:rsid w:val="00E82514"/>
    <w:rsid w:val="00E83CE3"/>
    <w:rsid w:val="00EB0283"/>
    <w:rsid w:val="00EC4DA7"/>
    <w:rsid w:val="00ED0C97"/>
    <w:rsid w:val="00F02047"/>
    <w:rsid w:val="00F06794"/>
    <w:rsid w:val="00F07A3E"/>
    <w:rsid w:val="00F157D1"/>
    <w:rsid w:val="00F23AF2"/>
    <w:rsid w:val="00F613BE"/>
    <w:rsid w:val="00F71825"/>
    <w:rsid w:val="00FA0CF4"/>
    <w:rsid w:val="00FE1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E6C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9"/>
    <w:qFormat/>
    <w:rsid w:val="005C1733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C1733"/>
    <w:rPr>
      <w:rFonts w:ascii="Times New Roman" w:hAnsi="Times New Roman" w:cs="Times New Roman"/>
      <w:b/>
      <w:bCs/>
      <w:sz w:val="36"/>
      <w:szCs w:val="36"/>
    </w:rPr>
  </w:style>
  <w:style w:type="table" w:styleId="TableGrid">
    <w:name w:val="Table Grid"/>
    <w:basedOn w:val="TableNormal"/>
    <w:uiPriority w:val="99"/>
    <w:rsid w:val="006D7A5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C04C8D"/>
    <w:rPr>
      <w:lang w:eastAsia="en-US"/>
    </w:rPr>
  </w:style>
  <w:style w:type="character" w:styleId="Hyperlink">
    <w:name w:val="Hyperlink"/>
    <w:basedOn w:val="DefaultParagraphFont"/>
    <w:uiPriority w:val="99"/>
    <w:rsid w:val="00065BA4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335903"/>
    <w:rPr>
      <w:rFonts w:cs="Times New Roman"/>
      <w:b/>
      <w:bCs/>
    </w:rPr>
  </w:style>
  <w:style w:type="paragraph" w:customStyle="1" w:styleId="ConsPlusNonformat">
    <w:name w:val="ConsPlusNonformat"/>
    <w:uiPriority w:val="99"/>
    <w:rsid w:val="00C800D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C80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00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94E3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site-title-text">
    <w:name w:val="site-title-text"/>
    <w:basedOn w:val="DefaultParagraphFont"/>
    <w:uiPriority w:val="99"/>
    <w:rsid w:val="005C1733"/>
    <w:rPr>
      <w:rFonts w:cs="Times New Roman"/>
    </w:rPr>
  </w:style>
  <w:style w:type="paragraph" w:customStyle="1" w:styleId="voice">
    <w:name w:val="voice"/>
    <w:basedOn w:val="Normal"/>
    <w:uiPriority w:val="99"/>
    <w:rsid w:val="005C17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5C17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-mail-dropdownitemcontent">
    <w:name w:val="b-mail-dropdown__item__content"/>
    <w:basedOn w:val="DefaultParagraphFont"/>
    <w:uiPriority w:val="99"/>
    <w:rsid w:val="002319B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1146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6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6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6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6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6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2</Pages>
  <Words>194</Words>
  <Characters>1109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4</cp:revision>
  <cp:lastPrinted>2020-04-27T12:07:00Z</cp:lastPrinted>
  <dcterms:created xsi:type="dcterms:W3CDTF">2020-05-20T15:35:00Z</dcterms:created>
  <dcterms:modified xsi:type="dcterms:W3CDTF">2020-06-03T12:32:00Z</dcterms:modified>
</cp:coreProperties>
</file>